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60721" w:rsidRPr="0059001E" w:rsidRDefault="00760721" w:rsidP="00760721">
      <w:pPr>
        <w:pStyle w:val="Default"/>
      </w:pPr>
    </w:p>
    <w:p w:rsidR="00641205" w:rsidRPr="0059001E" w:rsidRDefault="009A66A2" w:rsidP="00641205">
      <w:pPr>
        <w:pStyle w:val="Default"/>
        <w:spacing w:line="480" w:lineRule="auto"/>
        <w:jc w:val="center"/>
        <w:rPr>
          <w:b/>
        </w:rPr>
      </w:pPr>
      <w:r w:rsidRPr="0059001E">
        <w:rPr>
          <w:b/>
        </w:rPr>
        <w:t>Domanda di partecipazione</w:t>
      </w:r>
      <w:r w:rsidR="00641205" w:rsidRPr="0059001E">
        <w:rPr>
          <w:b/>
        </w:rPr>
        <w:t xml:space="preserve"> - Allegato A </w:t>
      </w:r>
    </w:p>
    <w:p w:rsidR="00760721" w:rsidRPr="0059001E" w:rsidRDefault="00760721" w:rsidP="00760721">
      <w:pPr>
        <w:pStyle w:val="Default"/>
        <w:jc w:val="center"/>
      </w:pPr>
    </w:p>
    <w:p w:rsidR="00847662" w:rsidRPr="0059001E" w:rsidRDefault="00760721" w:rsidP="0012239F">
      <w:pPr>
        <w:pStyle w:val="Default"/>
        <w:spacing w:line="276" w:lineRule="auto"/>
        <w:jc w:val="both"/>
        <w:rPr>
          <w:iCs/>
        </w:rPr>
      </w:pPr>
      <w:r w:rsidRPr="0059001E">
        <w:rPr>
          <w:b/>
          <w:bCs/>
        </w:rPr>
        <w:t>Oggetto</w:t>
      </w:r>
      <w:r w:rsidRPr="0059001E">
        <w:t xml:space="preserve">: </w:t>
      </w:r>
      <w:r w:rsidR="00EF2DFF" w:rsidRPr="0059001E">
        <w:t>Domanda di partecipazione</w:t>
      </w:r>
      <w:r w:rsidRPr="0059001E">
        <w:t xml:space="preserve"> alla procedura di affidamento diretto </w:t>
      </w:r>
      <w:r w:rsidRPr="0059001E">
        <w:rPr>
          <w:iCs/>
        </w:rPr>
        <w:t xml:space="preserve">ai sensi dell’art 50 del D.lgs. 36/2023 </w:t>
      </w:r>
      <w:proofErr w:type="spellStart"/>
      <w:r w:rsidRPr="0059001E">
        <w:rPr>
          <w:iCs/>
        </w:rPr>
        <w:t>s.m.i.</w:t>
      </w:r>
      <w:proofErr w:type="spellEnd"/>
      <w:r w:rsidRPr="0059001E">
        <w:rPr>
          <w:iCs/>
        </w:rPr>
        <w:t xml:space="preserve"> </w:t>
      </w:r>
      <w:r w:rsidR="00D067BF" w:rsidRPr="0059001E">
        <w:rPr>
          <w:iCs/>
        </w:rPr>
        <w:t>mediata da confronto competitivo su</w:t>
      </w:r>
      <w:r w:rsidR="00F16AF4" w:rsidRPr="0059001E">
        <w:rPr>
          <w:iCs/>
        </w:rPr>
        <w:t xml:space="preserve"> piattaforma</w:t>
      </w:r>
      <w:r w:rsidR="00D067BF" w:rsidRPr="0059001E">
        <w:rPr>
          <w:iCs/>
        </w:rPr>
        <w:t xml:space="preserve"> telematica Acquisti in Rete PA (</w:t>
      </w:r>
      <w:proofErr w:type="spellStart"/>
      <w:r w:rsidR="00F16AF4" w:rsidRPr="0059001E">
        <w:rPr>
          <w:iCs/>
        </w:rPr>
        <w:t>MePA</w:t>
      </w:r>
      <w:proofErr w:type="spellEnd"/>
      <w:r w:rsidR="00D067BF" w:rsidRPr="0059001E">
        <w:rPr>
          <w:iCs/>
        </w:rPr>
        <w:t>)</w:t>
      </w:r>
      <w:r w:rsidRPr="0059001E">
        <w:rPr>
          <w:iCs/>
        </w:rPr>
        <w:t xml:space="preserve">, </w:t>
      </w:r>
      <w:r w:rsidRPr="0059001E">
        <w:t xml:space="preserve"> per il servizio di pulizia </w:t>
      </w:r>
      <w:r w:rsidR="00D067BF" w:rsidRPr="0059001E">
        <w:t xml:space="preserve">presso le sedi territoriali di </w:t>
      </w:r>
      <w:proofErr w:type="spellStart"/>
      <w:r w:rsidR="0012239F" w:rsidRPr="0059001E">
        <w:t>Agecontrol</w:t>
      </w:r>
      <w:proofErr w:type="spellEnd"/>
      <w:r w:rsidR="0012239F" w:rsidRPr="0059001E">
        <w:t xml:space="preserve"> S.p.A. per il triennio </w:t>
      </w:r>
      <w:r w:rsidR="0012239F" w:rsidRPr="0059001E">
        <w:rPr>
          <w:iCs/>
        </w:rPr>
        <w:t>2027- 2029 – articolato in n. 12 lotti territoriali.</w:t>
      </w:r>
    </w:p>
    <w:p w:rsidR="0012239F" w:rsidRPr="0059001E" w:rsidRDefault="0012239F" w:rsidP="00BC19C4">
      <w:pPr>
        <w:spacing w:line="276" w:lineRule="auto"/>
        <w:rPr>
          <w:rFonts w:ascii="Times New Roman" w:hAnsi="Times New Roman"/>
          <w:b/>
          <w:iCs/>
          <w:szCs w:val="24"/>
        </w:rPr>
      </w:pPr>
    </w:p>
    <w:p w:rsidR="00BC19C4" w:rsidRPr="0059001E" w:rsidRDefault="0012239F" w:rsidP="00EF2DFF">
      <w:pPr>
        <w:pStyle w:val="Titolo4"/>
        <w:shd w:val="clear" w:color="auto" w:fill="FFFFFF"/>
        <w:spacing w:before="0" w:line="284" w:lineRule="atLeast"/>
        <w:rPr>
          <w:rFonts w:ascii="Times New Roman" w:hAnsi="Times New Roman" w:cs="Times New Roman"/>
          <w:i w:val="0"/>
          <w:iCs w:val="0"/>
          <w:szCs w:val="24"/>
        </w:rPr>
      </w:pPr>
      <w:r w:rsidRPr="0059001E">
        <w:rPr>
          <w:rFonts w:ascii="Times New Roman" w:hAnsi="Times New Roman" w:cs="Times New Roman"/>
          <w:b w:val="0"/>
          <w:bCs w:val="0"/>
          <w:i w:val="0"/>
          <w:color w:val="0A0B0D"/>
          <w:szCs w:val="24"/>
        </w:rPr>
        <w:t xml:space="preserve">Iniziativa </w:t>
      </w:r>
      <w:proofErr w:type="spellStart"/>
      <w:r w:rsidRPr="0059001E">
        <w:rPr>
          <w:rFonts w:ascii="Times New Roman" w:hAnsi="Times New Roman" w:cs="Times New Roman"/>
          <w:b w:val="0"/>
          <w:bCs w:val="0"/>
          <w:i w:val="0"/>
          <w:color w:val="0A0B0D"/>
          <w:szCs w:val="24"/>
        </w:rPr>
        <w:t>MePA</w:t>
      </w:r>
      <w:proofErr w:type="spellEnd"/>
      <w:r w:rsidRPr="0059001E">
        <w:rPr>
          <w:rFonts w:ascii="Times New Roman" w:hAnsi="Times New Roman" w:cs="Times New Roman"/>
          <w:b w:val="0"/>
          <w:bCs w:val="0"/>
          <w:i w:val="0"/>
          <w:color w:val="0A0B0D"/>
          <w:szCs w:val="24"/>
        </w:rPr>
        <w:t xml:space="preserve">: Bando: </w:t>
      </w:r>
      <w:r w:rsidRPr="0059001E">
        <w:rPr>
          <w:rFonts w:ascii="Times New Roman" w:hAnsi="Times New Roman" w:cs="Times New Roman"/>
          <w:bCs w:val="0"/>
          <w:i w:val="0"/>
          <w:color w:val="0A0B0D"/>
          <w:szCs w:val="24"/>
        </w:rPr>
        <w:t>Servizi</w:t>
      </w:r>
      <w:r w:rsidRPr="0059001E">
        <w:rPr>
          <w:rFonts w:ascii="Times New Roman" w:hAnsi="Times New Roman" w:cs="Times New Roman"/>
          <w:b w:val="0"/>
          <w:bCs w:val="0"/>
          <w:i w:val="0"/>
          <w:color w:val="0A0B0D"/>
          <w:szCs w:val="24"/>
        </w:rPr>
        <w:t xml:space="preserve"> – Categoria merceologica: </w:t>
      </w:r>
      <w:r w:rsidR="00EF2DFF" w:rsidRPr="0059001E">
        <w:rPr>
          <w:rFonts w:ascii="Times New Roman" w:hAnsi="Times New Roman" w:cs="Times New Roman"/>
          <w:bCs w:val="0"/>
          <w:i w:val="0"/>
          <w:color w:val="0A0B0D"/>
          <w:szCs w:val="24"/>
        </w:rPr>
        <w:t>Servizi di pulizia degli immobili</w:t>
      </w:r>
      <w:r w:rsidR="00EF2DFF" w:rsidRPr="0059001E">
        <w:rPr>
          <w:rFonts w:ascii="Times New Roman" w:hAnsi="Times New Roman" w:cs="Times New Roman"/>
          <w:i w:val="0"/>
          <w:iCs w:val="0"/>
          <w:szCs w:val="24"/>
        </w:rPr>
        <w:t xml:space="preserve">  </w:t>
      </w:r>
      <w:r w:rsidR="00EF2DFF" w:rsidRPr="0059001E">
        <w:rPr>
          <w:rFonts w:ascii="Times New Roman" w:hAnsi="Times New Roman" w:cs="Times New Roman"/>
          <w:b w:val="0"/>
          <w:i w:val="0"/>
          <w:iCs w:val="0"/>
          <w:color w:val="auto"/>
          <w:szCs w:val="24"/>
        </w:rPr>
        <w:t xml:space="preserve">-  </w:t>
      </w:r>
      <w:r w:rsidR="00BC19C4" w:rsidRPr="0059001E">
        <w:rPr>
          <w:rFonts w:ascii="Times New Roman" w:hAnsi="Times New Roman" w:cs="Times New Roman"/>
          <w:i w:val="0"/>
          <w:color w:val="auto"/>
          <w:szCs w:val="24"/>
        </w:rPr>
        <w:t>CPV:90919200-4</w:t>
      </w:r>
    </w:p>
    <w:p w:rsidR="00BC19C4" w:rsidRPr="0059001E" w:rsidRDefault="00BC19C4" w:rsidP="00760721">
      <w:pPr>
        <w:pStyle w:val="Default"/>
        <w:spacing w:line="276" w:lineRule="auto"/>
        <w:jc w:val="both"/>
        <w:rPr>
          <w:b/>
          <w:bCs/>
        </w:rPr>
      </w:pPr>
    </w:p>
    <w:p w:rsidR="00760721" w:rsidRPr="0059001E" w:rsidRDefault="00760721" w:rsidP="00760721">
      <w:pPr>
        <w:pStyle w:val="Default"/>
        <w:spacing w:line="276" w:lineRule="auto"/>
        <w:jc w:val="both"/>
        <w:rPr>
          <w:b/>
          <w:bCs/>
        </w:rPr>
      </w:pPr>
      <w:r w:rsidRPr="0059001E">
        <w:rPr>
          <w:b/>
          <w:bCs/>
        </w:rPr>
        <w:t xml:space="preserve">CIG: </w:t>
      </w:r>
    </w:p>
    <w:p w:rsidR="00BE6CAE" w:rsidRPr="0059001E" w:rsidRDefault="00BE6CAE" w:rsidP="00760721">
      <w:pPr>
        <w:pStyle w:val="Default"/>
        <w:spacing w:line="276" w:lineRule="auto"/>
        <w:jc w:val="both"/>
      </w:pPr>
    </w:p>
    <w:p w:rsidR="00BE6CAE" w:rsidRPr="0059001E" w:rsidRDefault="00BE6CAE" w:rsidP="00BE6CAE">
      <w:pPr>
        <w:pStyle w:val="Default"/>
        <w:spacing w:line="480" w:lineRule="auto"/>
        <w:jc w:val="both"/>
      </w:pPr>
      <w:proofErr w:type="spellStart"/>
      <w:r w:rsidRPr="0059001E">
        <w:t>Spett.le</w:t>
      </w:r>
      <w:proofErr w:type="spellEnd"/>
      <w:r w:rsidRPr="0059001E">
        <w:t xml:space="preserve"> </w:t>
      </w:r>
      <w:proofErr w:type="spellStart"/>
      <w:r w:rsidRPr="0059001E">
        <w:t>Agecontrol</w:t>
      </w:r>
      <w:proofErr w:type="spellEnd"/>
      <w:r w:rsidRPr="0059001E">
        <w:t xml:space="preserve"> S.p.A. ,</w:t>
      </w:r>
    </w:p>
    <w:p w:rsidR="00760721" w:rsidRPr="0059001E" w:rsidRDefault="00760721" w:rsidP="00760721">
      <w:pPr>
        <w:pStyle w:val="Default"/>
        <w:spacing w:line="276" w:lineRule="auto"/>
        <w:jc w:val="both"/>
      </w:pPr>
      <w:r w:rsidRPr="0059001E">
        <w:t xml:space="preserve">Il sottoscritto ___________________________________, nato a___________________(_____) il___________________,CF________________________________________residente a____________ prov. (______) in Via______________________ </w:t>
      </w:r>
      <w:proofErr w:type="spellStart"/>
      <w:r w:rsidRPr="0059001E">
        <w:t>n°</w:t>
      </w:r>
      <w:proofErr w:type="spellEnd"/>
      <w:r w:rsidRPr="0059001E">
        <w:t xml:space="preserve"> _______, nella mia qualità di (rappresentante legale/titolare) della __________________________________________________(eventualmente) giusta procura generale/speciale n°_______del _________________ a rogito del notaio_________________________________________________________autorizzato a rappresentare legalmente l’Impresa (Denominazione/ Ragione Sociale) _______________________________________________________________________ con sede in _______________prov. (______), Via _________________________ n°____, codice fiscale _______________________ partita I.V.A.___________________________, tel. _____________ PEC ________________________________</w:t>
      </w:r>
    </w:p>
    <w:p w:rsidR="00760721" w:rsidRDefault="00760721" w:rsidP="00760721">
      <w:pPr>
        <w:pStyle w:val="Default"/>
        <w:jc w:val="both"/>
        <w:rPr>
          <w:sz w:val="23"/>
          <w:szCs w:val="23"/>
        </w:rPr>
      </w:pPr>
    </w:p>
    <w:p w:rsidR="00760721" w:rsidRPr="0059001E" w:rsidRDefault="009A66A2" w:rsidP="00760721">
      <w:pPr>
        <w:pStyle w:val="Default"/>
        <w:jc w:val="both"/>
        <w:rPr>
          <w:b/>
        </w:rPr>
      </w:pPr>
      <w:r w:rsidRPr="0059001E">
        <w:rPr>
          <w:b/>
        </w:rPr>
        <w:t>CHIE</w:t>
      </w:r>
      <w:r w:rsidR="00F16AF4" w:rsidRPr="0059001E">
        <w:rPr>
          <w:b/>
        </w:rPr>
        <w:t xml:space="preserve">DE </w:t>
      </w:r>
      <w:proofErr w:type="spellStart"/>
      <w:r w:rsidR="00F16AF4" w:rsidRPr="0059001E">
        <w:rPr>
          <w:b/>
        </w:rPr>
        <w:t>DI</w:t>
      </w:r>
      <w:proofErr w:type="spellEnd"/>
      <w:r w:rsidR="00F16AF4" w:rsidRPr="0059001E">
        <w:rPr>
          <w:b/>
        </w:rPr>
        <w:t xml:space="preserve"> PARTECIPARE ALLA PROCEDURA</w:t>
      </w:r>
      <w:r w:rsidRPr="0059001E">
        <w:rPr>
          <w:b/>
        </w:rPr>
        <w:t xml:space="preserve"> </w:t>
      </w:r>
      <w:proofErr w:type="spellStart"/>
      <w:r w:rsidR="00760721" w:rsidRPr="0059001E">
        <w:rPr>
          <w:b/>
        </w:rPr>
        <w:t>DI</w:t>
      </w:r>
      <w:proofErr w:type="spellEnd"/>
      <w:r w:rsidR="00760721" w:rsidRPr="0059001E">
        <w:rPr>
          <w:b/>
        </w:rPr>
        <w:t xml:space="preserve"> AFFIDAMENTO</w:t>
      </w:r>
      <w:r w:rsidRPr="0059001E">
        <w:rPr>
          <w:b/>
        </w:rPr>
        <w:t xml:space="preserve"> DIRETTO</w:t>
      </w:r>
      <w:r w:rsidR="00760721" w:rsidRPr="0059001E">
        <w:rPr>
          <w:b/>
        </w:rPr>
        <w:t xml:space="preserve"> DEL SERVIZIO IN OGGETTO</w:t>
      </w:r>
      <w:r w:rsidR="0012239F" w:rsidRPr="0059001E">
        <w:rPr>
          <w:b/>
        </w:rPr>
        <w:t xml:space="preserve"> e DICHIARA </w:t>
      </w:r>
      <w:proofErr w:type="spellStart"/>
      <w:r w:rsidR="0012239F" w:rsidRPr="0059001E">
        <w:rPr>
          <w:b/>
        </w:rPr>
        <w:t>DI</w:t>
      </w:r>
      <w:proofErr w:type="spellEnd"/>
      <w:r w:rsidR="0012239F" w:rsidRPr="0059001E">
        <w:rPr>
          <w:b/>
        </w:rPr>
        <w:t xml:space="preserve"> PRESENTARE OFFERTA PER I SEGUENTI LOTTI TERRITORIALI</w:t>
      </w:r>
    </w:p>
    <w:p w:rsidR="0012239F" w:rsidRDefault="0012239F" w:rsidP="00760721">
      <w:pPr>
        <w:pStyle w:val="Default"/>
        <w:jc w:val="both"/>
        <w:rPr>
          <w:i/>
          <w:sz w:val="23"/>
          <w:szCs w:val="23"/>
        </w:rPr>
      </w:pPr>
      <w:r w:rsidRPr="0012239F">
        <w:rPr>
          <w:i/>
          <w:sz w:val="23"/>
          <w:szCs w:val="23"/>
        </w:rPr>
        <w:t>(barrare la casella corrispondente a ciascun lotto per il quale si intende concorrere)</w:t>
      </w:r>
    </w:p>
    <w:p w:rsidR="0057000D" w:rsidRPr="0012239F" w:rsidRDefault="0057000D" w:rsidP="00760721">
      <w:pPr>
        <w:pStyle w:val="Default"/>
        <w:jc w:val="both"/>
        <w:rPr>
          <w:i/>
          <w:sz w:val="23"/>
          <w:szCs w:val="23"/>
        </w:rPr>
      </w:pPr>
    </w:p>
    <w:p w:rsidR="0012239F" w:rsidRPr="0059001E" w:rsidRDefault="0012239F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>Lotto 1 – sede di B</w:t>
      </w:r>
      <w:r w:rsidR="0057000D" w:rsidRPr="0059001E">
        <w:t>ari (BA)</w:t>
      </w:r>
      <w:r w:rsidRPr="0059001E">
        <w:t xml:space="preserve">, viale </w:t>
      </w:r>
      <w:proofErr w:type="spellStart"/>
      <w:r w:rsidRPr="0059001E">
        <w:t>Japigia</w:t>
      </w:r>
      <w:proofErr w:type="spellEnd"/>
      <w:r w:rsidRPr="0059001E">
        <w:t xml:space="preserve"> n. 184 – base d’asta triennale: € 12.528,00;</w:t>
      </w:r>
    </w:p>
    <w:p w:rsidR="0012239F" w:rsidRPr="0059001E" w:rsidRDefault="0012239F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 xml:space="preserve">Lotto 2 – sede di </w:t>
      </w:r>
      <w:r w:rsidR="00C84E61" w:rsidRPr="0059001E">
        <w:t>Bolzano</w:t>
      </w:r>
      <w:r w:rsidR="0057000D" w:rsidRPr="0059001E">
        <w:t xml:space="preserve"> (BZ)</w:t>
      </w:r>
      <w:r w:rsidR="00C84E61" w:rsidRPr="0059001E">
        <w:t xml:space="preserve"> – via del Macello n.</w:t>
      </w:r>
      <w:r w:rsidRPr="0059001E">
        <w:t xml:space="preserve"> 25 – </w:t>
      </w:r>
      <w:r w:rsidR="00C84E61" w:rsidRPr="0059001E">
        <w:t>base d’asta triennale: € 7.344,00;</w:t>
      </w:r>
    </w:p>
    <w:p w:rsidR="00C84E61" w:rsidRPr="0059001E" w:rsidRDefault="00C84E61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 xml:space="preserve">Lotto 3 – sede di </w:t>
      </w:r>
      <w:proofErr w:type="spellStart"/>
      <w:r w:rsidRPr="0059001E">
        <w:t>Bergeggi</w:t>
      </w:r>
      <w:proofErr w:type="spellEnd"/>
      <w:r w:rsidRPr="0059001E">
        <w:t xml:space="preserve"> (SV) - Banchina Raffaello </w:t>
      </w:r>
      <w:proofErr w:type="spellStart"/>
      <w:r w:rsidRPr="0059001E">
        <w:t>Orsero</w:t>
      </w:r>
      <w:proofErr w:type="spellEnd"/>
      <w:r w:rsidRPr="0059001E">
        <w:t xml:space="preserve"> </w:t>
      </w:r>
      <w:proofErr w:type="spellStart"/>
      <w:r w:rsidRPr="0059001E">
        <w:t>Portovado</w:t>
      </w:r>
      <w:proofErr w:type="spellEnd"/>
      <w:r w:rsidRPr="0059001E">
        <w:t xml:space="preserve"> - base d’asta triennale: € 4.233,60;</w:t>
      </w:r>
    </w:p>
    <w:p w:rsidR="00C84E61" w:rsidRPr="0059001E" w:rsidRDefault="00C84E61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>Lotto 4  –sede di Cesena</w:t>
      </w:r>
      <w:r w:rsidR="0057000D" w:rsidRPr="0059001E">
        <w:t xml:space="preserve"> (CS)</w:t>
      </w:r>
      <w:r w:rsidRPr="0059001E">
        <w:t xml:space="preserve"> - piazzale Ezio </w:t>
      </w:r>
      <w:proofErr w:type="spellStart"/>
      <w:r w:rsidRPr="0059001E">
        <w:t>Vannoni</w:t>
      </w:r>
      <w:proofErr w:type="spellEnd"/>
      <w:r w:rsidRPr="0059001E">
        <w:t xml:space="preserve"> n.100 - base d’asta triennale: € 7.917,26</w:t>
      </w:r>
      <w:r w:rsidR="00243C87" w:rsidRPr="0059001E">
        <w:t>;</w:t>
      </w:r>
    </w:p>
    <w:p w:rsidR="00C84E61" w:rsidRPr="0059001E" w:rsidRDefault="00C84E61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>Lotto 5  –sede di Genova</w:t>
      </w:r>
      <w:r w:rsidR="0057000D" w:rsidRPr="0059001E">
        <w:t xml:space="preserve"> (GE)</w:t>
      </w:r>
      <w:r w:rsidRPr="0059001E">
        <w:t xml:space="preserve"> - via </w:t>
      </w:r>
      <w:proofErr w:type="spellStart"/>
      <w:r w:rsidRPr="0059001E">
        <w:t>Sardorella</w:t>
      </w:r>
      <w:proofErr w:type="spellEnd"/>
      <w:r w:rsidRPr="0059001E">
        <w:t xml:space="preserve"> n. 10 R - base d’asta triennale: € 5.160,00</w:t>
      </w:r>
      <w:r w:rsidR="00243C87" w:rsidRPr="0059001E">
        <w:t>;</w:t>
      </w:r>
    </w:p>
    <w:p w:rsidR="00C84E61" w:rsidRPr="0059001E" w:rsidRDefault="00C84E61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 xml:space="preserve">Lotto 6  –sede di </w:t>
      </w:r>
      <w:proofErr w:type="spellStart"/>
      <w:r w:rsidRPr="0059001E">
        <w:t>Marsciano</w:t>
      </w:r>
      <w:proofErr w:type="spellEnd"/>
      <w:r w:rsidRPr="0059001E">
        <w:t xml:space="preserve"> (PG) - via </w:t>
      </w:r>
      <w:proofErr w:type="spellStart"/>
      <w:r w:rsidRPr="0059001E">
        <w:t>Tuderte</w:t>
      </w:r>
      <w:proofErr w:type="spellEnd"/>
      <w:r w:rsidRPr="0059001E">
        <w:t xml:space="preserve"> n.5 </w:t>
      </w:r>
      <w:proofErr w:type="spellStart"/>
      <w:r w:rsidRPr="0059001E">
        <w:t>loc</w:t>
      </w:r>
      <w:proofErr w:type="spellEnd"/>
      <w:r w:rsidRPr="0059001E">
        <w:t xml:space="preserve"> </w:t>
      </w:r>
      <w:proofErr w:type="spellStart"/>
      <w:r w:rsidRPr="0059001E">
        <w:t>Ammeto</w:t>
      </w:r>
      <w:proofErr w:type="spellEnd"/>
      <w:r w:rsidRPr="0059001E">
        <w:t xml:space="preserve"> - base d’asta triennale: € 10.368,00</w:t>
      </w:r>
      <w:r w:rsidR="00243C87" w:rsidRPr="0059001E">
        <w:t>;</w:t>
      </w:r>
    </w:p>
    <w:p w:rsidR="00C84E61" w:rsidRPr="0059001E" w:rsidRDefault="00C84E61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lastRenderedPageBreak/>
        <w:t>Lotto 7  – sede di Milano</w:t>
      </w:r>
      <w:r w:rsidR="0057000D" w:rsidRPr="0059001E">
        <w:t xml:space="preserve"> (</w:t>
      </w:r>
      <w:proofErr w:type="spellStart"/>
      <w:r w:rsidR="0057000D" w:rsidRPr="0059001E">
        <w:t>MI</w:t>
      </w:r>
      <w:proofErr w:type="spellEnd"/>
      <w:r w:rsidR="0057000D" w:rsidRPr="0059001E">
        <w:t>)</w:t>
      </w:r>
      <w:r w:rsidRPr="0059001E">
        <w:t xml:space="preserve"> - via Cesare Lombroso n. 54 - base d’asta triennale: € 12.960,00</w:t>
      </w:r>
      <w:r w:rsidR="00243C87" w:rsidRPr="0059001E">
        <w:t>;</w:t>
      </w:r>
    </w:p>
    <w:p w:rsidR="00C84E61" w:rsidRPr="0059001E" w:rsidRDefault="00C84E61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>Lotto 8  – sede di Palermo</w:t>
      </w:r>
      <w:r w:rsidR="0057000D" w:rsidRPr="0059001E">
        <w:t xml:space="preserve"> (PA)</w:t>
      </w:r>
      <w:r w:rsidRPr="0059001E">
        <w:t xml:space="preserve"> - piazza Principe di </w:t>
      </w:r>
      <w:proofErr w:type="spellStart"/>
      <w:r w:rsidRPr="0059001E">
        <w:t>Camporeale</w:t>
      </w:r>
      <w:proofErr w:type="spellEnd"/>
      <w:r w:rsidRPr="0059001E">
        <w:t xml:space="preserve"> n. 27 - base d’asta triennale: €17.688,80</w:t>
      </w:r>
      <w:r w:rsidR="00243C87" w:rsidRPr="0059001E">
        <w:t>;</w:t>
      </w:r>
    </w:p>
    <w:p w:rsidR="00C84E61" w:rsidRPr="0059001E" w:rsidRDefault="00C84E61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>Lotto 9  – sede di Padova</w:t>
      </w:r>
      <w:r w:rsidR="0057000D" w:rsidRPr="0059001E">
        <w:t xml:space="preserve"> (PD)</w:t>
      </w:r>
      <w:r w:rsidRPr="0059001E">
        <w:t xml:space="preserve"> – Corso Stati Uniti n. 50 - base d’asta triennale: € 6.912,00</w:t>
      </w:r>
      <w:r w:rsidR="00243C87" w:rsidRPr="0059001E">
        <w:t>;</w:t>
      </w:r>
    </w:p>
    <w:p w:rsidR="00C84E61" w:rsidRPr="0059001E" w:rsidRDefault="00C84E61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>Lotto 10  – sede di Salerno</w:t>
      </w:r>
      <w:r w:rsidR="0057000D" w:rsidRPr="0059001E">
        <w:t xml:space="preserve"> (SA)</w:t>
      </w:r>
      <w:r w:rsidRPr="0059001E">
        <w:t xml:space="preserve"> - via San Leonardo, traversa </w:t>
      </w:r>
      <w:proofErr w:type="spellStart"/>
      <w:r w:rsidRPr="0059001E">
        <w:t>Migliaro</w:t>
      </w:r>
      <w:proofErr w:type="spellEnd"/>
      <w:r w:rsidRPr="0059001E">
        <w:t xml:space="preserve"> n. 120 - base d’asta triennale: € 6.480,00</w:t>
      </w:r>
      <w:r w:rsidR="00243C87" w:rsidRPr="0059001E">
        <w:t>;</w:t>
      </w:r>
    </w:p>
    <w:p w:rsidR="00C84E61" w:rsidRPr="0059001E" w:rsidRDefault="00C84E61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>Lotto 11  – sede di  Udine</w:t>
      </w:r>
      <w:r w:rsidR="0057000D" w:rsidRPr="0059001E">
        <w:t xml:space="preserve"> (UD</w:t>
      </w:r>
      <w:r w:rsidRPr="0059001E">
        <w:t xml:space="preserve"> - piazzale dell'Agricoltura, 16 - base d’asta triennale: € 3.672,00</w:t>
      </w:r>
      <w:r w:rsidR="00243C87" w:rsidRPr="0059001E">
        <w:t>;</w:t>
      </w:r>
    </w:p>
    <w:p w:rsidR="00C84E61" w:rsidRPr="0059001E" w:rsidRDefault="00C84E61" w:rsidP="0057000D">
      <w:pPr>
        <w:pStyle w:val="Default"/>
        <w:numPr>
          <w:ilvl w:val="0"/>
          <w:numId w:val="4"/>
        </w:numPr>
        <w:spacing w:line="276" w:lineRule="auto"/>
        <w:jc w:val="both"/>
      </w:pPr>
      <w:r w:rsidRPr="0059001E">
        <w:t>Lotto 12  – sede di Verona</w:t>
      </w:r>
      <w:r w:rsidR="0057000D" w:rsidRPr="0059001E">
        <w:t xml:space="preserve"> (VE)</w:t>
      </w:r>
      <w:r w:rsidRPr="0059001E">
        <w:t xml:space="preserve"> - Ed. Direzionale del C. Agroalimentare - Via </w:t>
      </w:r>
      <w:proofErr w:type="spellStart"/>
      <w:r w:rsidRPr="0059001E">
        <w:t>Sommacampagna</w:t>
      </w:r>
      <w:proofErr w:type="spellEnd"/>
      <w:r w:rsidRPr="0059001E">
        <w:t>, 63 d/e - base d’asta triennale: € 7.776,00.</w:t>
      </w:r>
    </w:p>
    <w:p w:rsidR="0012239F" w:rsidRPr="0059001E" w:rsidRDefault="0012239F" w:rsidP="0057000D">
      <w:pPr>
        <w:pStyle w:val="Default"/>
        <w:spacing w:line="276" w:lineRule="auto"/>
        <w:ind w:left="420"/>
        <w:jc w:val="both"/>
        <w:rPr>
          <w:b/>
        </w:rPr>
      </w:pPr>
    </w:p>
    <w:p w:rsidR="00760721" w:rsidRPr="0059001E" w:rsidRDefault="004A7A5E" w:rsidP="00760721">
      <w:pPr>
        <w:pStyle w:val="Default"/>
        <w:spacing w:line="276" w:lineRule="auto"/>
        <w:jc w:val="both"/>
      </w:pPr>
      <w:r w:rsidRPr="0059001E">
        <w:t>All’uopo allega alla presente procedura telematica la seguente documentazione sottoscritta digitalmente</w:t>
      </w:r>
      <w:r w:rsidR="00760721" w:rsidRPr="0059001E">
        <w:t>:</w:t>
      </w:r>
    </w:p>
    <w:p w:rsidR="004A7A5E" w:rsidRPr="0059001E" w:rsidRDefault="004A7A5E" w:rsidP="00760721">
      <w:pPr>
        <w:pStyle w:val="Default"/>
        <w:numPr>
          <w:ilvl w:val="0"/>
          <w:numId w:val="2"/>
        </w:numPr>
        <w:spacing w:line="276" w:lineRule="auto"/>
        <w:jc w:val="both"/>
      </w:pPr>
      <w:r w:rsidRPr="0059001E">
        <w:t>Offerta economica formulata a sistema, con separata indicazione dei costi della manodopera e degli oneri aziendali della sicurezza ai sensi dell’articolo 108, comma 9 del D.lgs. 36/2023;</w:t>
      </w:r>
    </w:p>
    <w:p w:rsidR="004A7A5E" w:rsidRPr="0059001E" w:rsidRDefault="004A7A5E" w:rsidP="00760721">
      <w:pPr>
        <w:pStyle w:val="Default"/>
        <w:numPr>
          <w:ilvl w:val="0"/>
          <w:numId w:val="2"/>
        </w:numPr>
        <w:spacing w:line="276" w:lineRule="auto"/>
        <w:jc w:val="both"/>
      </w:pPr>
      <w:r w:rsidRPr="0059001E">
        <w:t xml:space="preserve">Documento di Gara Unico Europeo (DGUE)  in formato digitale; </w:t>
      </w:r>
    </w:p>
    <w:p w:rsidR="004A7A5E" w:rsidRPr="0059001E" w:rsidRDefault="004A7A5E" w:rsidP="00760721">
      <w:pPr>
        <w:pStyle w:val="Default"/>
        <w:numPr>
          <w:ilvl w:val="0"/>
          <w:numId w:val="2"/>
        </w:numPr>
        <w:spacing w:line="276" w:lineRule="auto"/>
        <w:jc w:val="both"/>
      </w:pPr>
      <w:r w:rsidRPr="0059001E">
        <w:t xml:space="preserve">Attestato di avvenuto sopralluogo (Allegato C) presso la sede rilasciato dal referente di </w:t>
      </w:r>
      <w:proofErr w:type="spellStart"/>
      <w:r w:rsidRPr="0059001E">
        <w:t>Agecontrol</w:t>
      </w:r>
      <w:proofErr w:type="spellEnd"/>
      <w:r w:rsidRPr="0059001E">
        <w:t xml:space="preserve"> </w:t>
      </w:r>
      <w:proofErr w:type="spellStart"/>
      <w:r w:rsidRPr="0059001E">
        <w:t>S.p.A</w:t>
      </w:r>
      <w:proofErr w:type="spellEnd"/>
      <w:r w:rsidRPr="0059001E">
        <w:t xml:space="preserve">; </w:t>
      </w:r>
    </w:p>
    <w:p w:rsidR="004A7A5E" w:rsidRPr="0059001E" w:rsidRDefault="00760721" w:rsidP="001A10F8">
      <w:pPr>
        <w:pStyle w:val="Default"/>
        <w:numPr>
          <w:ilvl w:val="0"/>
          <w:numId w:val="2"/>
        </w:numPr>
        <w:spacing w:line="276" w:lineRule="auto"/>
        <w:jc w:val="both"/>
      </w:pPr>
      <w:r w:rsidRPr="0059001E">
        <w:t xml:space="preserve">Copia del </w:t>
      </w:r>
      <w:r w:rsidR="000369F5" w:rsidRPr="0059001E">
        <w:t xml:space="preserve">disciplinare di gara  </w:t>
      </w:r>
      <w:r w:rsidR="004A7A5E" w:rsidRPr="0059001E">
        <w:t>e del</w:t>
      </w:r>
      <w:r w:rsidR="0068518D" w:rsidRPr="0059001E">
        <w:t xml:space="preserve"> Capitolato tecnico </w:t>
      </w:r>
      <w:r w:rsidR="004A7A5E" w:rsidRPr="0059001E">
        <w:t>(</w:t>
      </w:r>
      <w:r w:rsidR="0068518D" w:rsidRPr="0059001E">
        <w:t>Allegato B</w:t>
      </w:r>
      <w:r w:rsidR="004A7A5E" w:rsidRPr="0059001E">
        <w:t>), sottoscritti</w:t>
      </w:r>
      <w:r w:rsidRPr="0059001E">
        <w:t xml:space="preserve"> per accettazione</w:t>
      </w:r>
      <w:r w:rsidR="001A10F8" w:rsidRPr="0059001E">
        <w:t xml:space="preserve">. </w:t>
      </w:r>
    </w:p>
    <w:p w:rsidR="00760721" w:rsidRPr="0059001E" w:rsidRDefault="00760721" w:rsidP="00760721">
      <w:pPr>
        <w:pStyle w:val="Default"/>
        <w:spacing w:line="276" w:lineRule="auto"/>
        <w:jc w:val="both"/>
      </w:pPr>
    </w:p>
    <w:p w:rsidR="00760721" w:rsidRPr="0059001E" w:rsidRDefault="00760721" w:rsidP="00760721">
      <w:pPr>
        <w:pStyle w:val="Default"/>
        <w:spacing w:line="720" w:lineRule="auto"/>
        <w:jc w:val="both"/>
      </w:pPr>
      <w:r w:rsidRPr="0059001E">
        <w:t xml:space="preserve">Data </w:t>
      </w:r>
      <w:r w:rsidRPr="0059001E">
        <w:tab/>
      </w:r>
      <w:r w:rsidRPr="0059001E">
        <w:tab/>
      </w:r>
      <w:r w:rsidRPr="0059001E">
        <w:tab/>
      </w:r>
      <w:r w:rsidRPr="0059001E">
        <w:tab/>
      </w:r>
      <w:r w:rsidRPr="0059001E">
        <w:tab/>
      </w:r>
      <w:r w:rsidRPr="0059001E">
        <w:tab/>
      </w:r>
      <w:r w:rsidRPr="0059001E">
        <w:tab/>
      </w:r>
      <w:r w:rsidRPr="0059001E">
        <w:tab/>
      </w:r>
      <w:r w:rsidRPr="0059001E">
        <w:tab/>
        <w:t xml:space="preserve"> Firma del Legale rappresentante</w:t>
      </w:r>
    </w:p>
    <w:p w:rsidR="00760721" w:rsidRDefault="00760721">
      <w:pPr>
        <w:pStyle w:val="Pidipagina"/>
      </w:pPr>
    </w:p>
    <w:sectPr w:rsidR="00760721" w:rsidSect="00941E2B">
      <w:headerReference w:type="default" r:id="rId8"/>
      <w:footerReference w:type="default" r:id="rId9"/>
      <w:pgSz w:w="11906" w:h="16838"/>
      <w:pgMar w:top="2096" w:right="1134" w:bottom="567" w:left="1134" w:header="567" w:footer="0" w:gutter="0"/>
      <w:cols w:space="720"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7B2" w:rsidRDefault="005557B2" w:rsidP="00926531">
      <w:r>
        <w:separator/>
      </w:r>
    </w:p>
  </w:endnote>
  <w:endnote w:type="continuationSeparator" w:id="0">
    <w:p w:rsidR="005557B2" w:rsidRDefault="005557B2" w:rsidP="00926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721" w:rsidRPr="00760721" w:rsidRDefault="00760721" w:rsidP="00760721">
    <w:pPr>
      <w:rPr>
        <w:b/>
      </w:rPr>
    </w:pPr>
    <w:r w:rsidRPr="00760721">
      <w:rPr>
        <w:rFonts w:ascii="Times New Roman" w:hAnsi="Times New Roman"/>
        <w:b/>
        <w:sz w:val="23"/>
        <w:szCs w:val="23"/>
      </w:rPr>
      <w:t>Si allega copia fotostatica di documento di identità in corso di validità del sottoscrittore.</w:t>
    </w:r>
  </w:p>
  <w:p w:rsidR="00760721" w:rsidRPr="00760721" w:rsidRDefault="00760721" w:rsidP="00760721">
    <w:pPr>
      <w:rPr>
        <w:b/>
      </w:rPr>
    </w:pPr>
  </w:p>
  <w:p w:rsidR="00760721" w:rsidRDefault="00760721">
    <w:pPr>
      <w:pStyle w:val="Pidipagina"/>
    </w:pPr>
  </w:p>
  <w:p w:rsidR="00941E2B" w:rsidRDefault="00941E2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7B2" w:rsidRDefault="005557B2" w:rsidP="00926531">
      <w:r>
        <w:separator/>
      </w:r>
    </w:p>
  </w:footnote>
  <w:footnote w:type="continuationSeparator" w:id="0">
    <w:p w:rsidR="005557B2" w:rsidRDefault="005557B2" w:rsidP="009265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2B" w:rsidRDefault="001C7462">
    <w:pPr>
      <w:rPr>
        <w:color w:val="808080"/>
        <w:sz w:val="12"/>
      </w:rPr>
    </w:pPr>
    <w:r w:rsidRPr="001C7462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159.3pt;margin-top:-6.75pt;width:151.15pt;height:65.3pt;z-index:251657728;mso-wrap-distance-left:9.05pt;mso-wrap-distance-right:9.05pt" o:allowincell="f" filled="t">
          <v:fill opacity="0" color2="black"/>
          <v:imagedata r:id="rId1" o:title="" croptop="-848f" cropbottom="-848f" cropleft="-340f" cropright="-340f"/>
        </v:shape>
        <o:OLEObject Type="Embed" ProgID="Word.Picture.8" ShapeID="_x0000_s1025" DrawAspect="Content" ObjectID="_1852919767" r:id="rId2"/>
      </w:pict>
    </w:r>
  </w:p>
  <w:tbl>
    <w:tblPr>
      <w:tblW w:w="0" w:type="auto"/>
      <w:tblInd w:w="-637" w:type="dxa"/>
      <w:tblLayout w:type="fixed"/>
      <w:tblCellMar>
        <w:left w:w="0" w:type="dxa"/>
        <w:right w:w="0" w:type="dxa"/>
      </w:tblCellMar>
      <w:tblLook w:val="0000"/>
    </w:tblPr>
    <w:tblGrid>
      <w:gridCol w:w="10843"/>
    </w:tblGrid>
    <w:tr w:rsidR="00941E2B">
      <w:trPr>
        <w:trHeight w:val="1306"/>
      </w:trPr>
      <w:tc>
        <w:tcPr>
          <w:tcW w:w="10843" w:type="dxa"/>
          <w:shd w:val="clear" w:color="auto" w:fill="auto"/>
        </w:tcPr>
        <w:p w:rsidR="00941E2B" w:rsidRDefault="00941E2B">
          <w:pPr>
            <w:pStyle w:val="Intestazione"/>
            <w:snapToGrid w:val="0"/>
            <w:rPr>
              <w:color w:val="808080"/>
              <w:sz w:val="12"/>
            </w:rPr>
          </w:pPr>
        </w:p>
        <w:p w:rsidR="00941E2B" w:rsidRDefault="00941E2B">
          <w:pPr>
            <w:pStyle w:val="Intestazione"/>
            <w:rPr>
              <w:color w:val="808080"/>
              <w:sz w:val="12"/>
            </w:rPr>
          </w:pPr>
        </w:p>
        <w:p w:rsidR="00941E2B" w:rsidRDefault="00941E2B">
          <w:pPr>
            <w:pStyle w:val="Intestazione"/>
            <w:rPr>
              <w:color w:val="808080"/>
              <w:sz w:val="12"/>
            </w:rPr>
          </w:pPr>
        </w:p>
        <w:p w:rsidR="00941E2B" w:rsidRDefault="00941E2B">
          <w:pPr>
            <w:pStyle w:val="Intestazione"/>
            <w:rPr>
              <w:color w:val="808080"/>
              <w:sz w:val="12"/>
            </w:rPr>
          </w:pPr>
        </w:p>
        <w:p w:rsidR="00941E2B" w:rsidRDefault="00941E2B">
          <w:pPr>
            <w:pStyle w:val="Intestazione"/>
            <w:rPr>
              <w:color w:val="808080"/>
              <w:sz w:val="12"/>
            </w:rPr>
          </w:pPr>
        </w:p>
        <w:p w:rsidR="00941E2B" w:rsidRDefault="00941E2B">
          <w:pPr>
            <w:pStyle w:val="Intestazione"/>
            <w:rPr>
              <w:color w:val="808080"/>
              <w:sz w:val="12"/>
            </w:rPr>
          </w:pPr>
        </w:p>
        <w:p w:rsidR="00941E2B" w:rsidRDefault="00941E2B">
          <w:pPr>
            <w:pStyle w:val="Intestazione"/>
            <w:rPr>
              <w:color w:val="808080"/>
              <w:sz w:val="12"/>
            </w:rPr>
          </w:pPr>
        </w:p>
        <w:p w:rsidR="00941E2B" w:rsidRDefault="00941E2B">
          <w:pPr>
            <w:pStyle w:val="Intestazione"/>
            <w:rPr>
              <w:color w:val="808080"/>
              <w:sz w:val="12"/>
            </w:rPr>
          </w:pPr>
        </w:p>
        <w:p w:rsidR="00941E2B" w:rsidRDefault="002166CA">
          <w:pPr>
            <w:pStyle w:val="Intestazione"/>
            <w:jc w:val="center"/>
          </w:pPr>
          <w:r>
            <w:rPr>
              <w:rFonts w:ascii="Times New Roman" w:hAnsi="Times New Roman"/>
              <w:color w:val="808080"/>
              <w:sz w:val="12"/>
            </w:rPr>
            <w:t>D.L. 27 ottobre 1986, n. 701 - Legge 23 dicembre 1986, n. 898 - D.L. 22 giugno 2023, n.75 - Legge 10 agosto 2023, n.112</w:t>
          </w:r>
        </w:p>
      </w:tc>
    </w:tr>
  </w:tbl>
  <w:p w:rsidR="00941E2B" w:rsidRDefault="00941E2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21D07B0"/>
    <w:multiLevelType w:val="hybridMultilevel"/>
    <w:tmpl w:val="A3B497B0"/>
    <w:lvl w:ilvl="0" w:tplc="FD10DFBA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597C87"/>
    <w:multiLevelType w:val="hybridMultilevel"/>
    <w:tmpl w:val="162C08D2"/>
    <w:lvl w:ilvl="0" w:tplc="6282B40A">
      <w:start w:val="1"/>
      <w:numFmt w:val="bullet"/>
      <w:lvlText w:val="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DE9509D"/>
    <w:multiLevelType w:val="hybridMultilevel"/>
    <w:tmpl w:val="974CAFCE"/>
    <w:lvl w:ilvl="0" w:tplc="CA3C0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9D053E"/>
    <w:multiLevelType w:val="hybridMultilevel"/>
    <w:tmpl w:val="89B443D2"/>
    <w:lvl w:ilvl="0" w:tplc="D048DE24">
      <w:start w:val="4"/>
      <w:numFmt w:val="bullet"/>
      <w:lvlText w:val="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attachedTemplate r:id="rId1"/>
  <w:stylePaneFormatFilter w:val="000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166CA"/>
    <w:rsid w:val="000369F5"/>
    <w:rsid w:val="000F2A3C"/>
    <w:rsid w:val="0010000F"/>
    <w:rsid w:val="0012239F"/>
    <w:rsid w:val="001A10F8"/>
    <w:rsid w:val="001C7462"/>
    <w:rsid w:val="001D531E"/>
    <w:rsid w:val="002166CA"/>
    <w:rsid w:val="00243C87"/>
    <w:rsid w:val="0027549F"/>
    <w:rsid w:val="002D74EC"/>
    <w:rsid w:val="002F4FAF"/>
    <w:rsid w:val="0041400F"/>
    <w:rsid w:val="004A7A5E"/>
    <w:rsid w:val="004B6402"/>
    <w:rsid w:val="005557B2"/>
    <w:rsid w:val="0057000D"/>
    <w:rsid w:val="0059001E"/>
    <w:rsid w:val="005D2A76"/>
    <w:rsid w:val="00641205"/>
    <w:rsid w:val="0068518D"/>
    <w:rsid w:val="00685592"/>
    <w:rsid w:val="006C2887"/>
    <w:rsid w:val="006C3DE1"/>
    <w:rsid w:val="006E004E"/>
    <w:rsid w:val="00760721"/>
    <w:rsid w:val="00847662"/>
    <w:rsid w:val="00873E05"/>
    <w:rsid w:val="00941E2B"/>
    <w:rsid w:val="009A66A2"/>
    <w:rsid w:val="009D0A24"/>
    <w:rsid w:val="009F1A3E"/>
    <w:rsid w:val="00AA1AA4"/>
    <w:rsid w:val="00AC4F46"/>
    <w:rsid w:val="00AE02C3"/>
    <w:rsid w:val="00AF1518"/>
    <w:rsid w:val="00BC19C4"/>
    <w:rsid w:val="00BE6CAE"/>
    <w:rsid w:val="00C44865"/>
    <w:rsid w:val="00C51433"/>
    <w:rsid w:val="00C84E61"/>
    <w:rsid w:val="00CF4603"/>
    <w:rsid w:val="00D067BF"/>
    <w:rsid w:val="00D362F6"/>
    <w:rsid w:val="00D71D23"/>
    <w:rsid w:val="00D83E5E"/>
    <w:rsid w:val="00EF2DFF"/>
    <w:rsid w:val="00F16AF4"/>
    <w:rsid w:val="00F9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1E2B"/>
    <w:pPr>
      <w:suppressAutoHyphens/>
      <w:jc w:val="both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rsid w:val="00941E2B"/>
    <w:pPr>
      <w:numPr>
        <w:numId w:val="1"/>
      </w:numPr>
      <w:spacing w:before="240"/>
      <w:outlineLvl w:val="0"/>
    </w:pPr>
    <w:rPr>
      <w:b/>
      <w:sz w:val="32"/>
    </w:rPr>
  </w:style>
  <w:style w:type="paragraph" w:styleId="Titolo2">
    <w:name w:val="heading 2"/>
    <w:basedOn w:val="Normale"/>
    <w:next w:val="Normale"/>
    <w:qFormat/>
    <w:rsid w:val="00941E2B"/>
    <w:pPr>
      <w:numPr>
        <w:ilvl w:val="1"/>
        <w:numId w:val="1"/>
      </w:numPr>
      <w:spacing w:before="120"/>
      <w:outlineLvl w:val="1"/>
    </w:pPr>
    <w:rPr>
      <w:b/>
      <w:sz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F2DF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  <w:rsid w:val="00941E2B"/>
  </w:style>
  <w:style w:type="character" w:customStyle="1" w:styleId="WW-Caratterepredefinitoparagrafo">
    <w:name w:val="WW-Carattere predefinito paragrafo"/>
    <w:rsid w:val="00941E2B"/>
  </w:style>
  <w:style w:type="character" w:styleId="Collegamentoipertestuale">
    <w:name w:val="Hyperlink"/>
    <w:basedOn w:val="WW-Caratterepredefinitoparagrafo"/>
    <w:rsid w:val="00941E2B"/>
    <w:rPr>
      <w:color w:val="0000FF"/>
      <w:u w:val="single"/>
    </w:rPr>
  </w:style>
  <w:style w:type="character" w:customStyle="1" w:styleId="Caratterinotaapidipagina">
    <w:name w:val="Caratteri nota a piè di pagina"/>
    <w:rsid w:val="00941E2B"/>
  </w:style>
  <w:style w:type="character" w:customStyle="1" w:styleId="Caratterinotadichiusura">
    <w:name w:val="Caratteri nota di chiusura"/>
    <w:rsid w:val="00941E2B"/>
  </w:style>
  <w:style w:type="paragraph" w:customStyle="1" w:styleId="Titolo10">
    <w:name w:val="Titolo1"/>
    <w:basedOn w:val="Normale"/>
    <w:next w:val="Corpodeltesto"/>
    <w:rsid w:val="00941E2B"/>
    <w:pPr>
      <w:keepNext/>
      <w:spacing w:before="240" w:after="120"/>
    </w:pPr>
    <w:rPr>
      <w:rFonts w:eastAsia="Lucida Sans Unicode"/>
      <w:sz w:val="28"/>
      <w:szCs w:val="28"/>
    </w:rPr>
  </w:style>
  <w:style w:type="paragraph" w:styleId="Corpodeltesto">
    <w:name w:val="Body Text"/>
    <w:basedOn w:val="Normale"/>
    <w:rsid w:val="00941E2B"/>
    <w:pPr>
      <w:spacing w:after="120"/>
    </w:pPr>
  </w:style>
  <w:style w:type="paragraph" w:styleId="Elenco">
    <w:name w:val="List"/>
    <w:basedOn w:val="Corpodeltesto"/>
    <w:rsid w:val="00941E2B"/>
  </w:style>
  <w:style w:type="paragraph" w:styleId="Didascalia">
    <w:name w:val="caption"/>
    <w:basedOn w:val="Normale"/>
    <w:qFormat/>
    <w:rsid w:val="00941E2B"/>
    <w:pPr>
      <w:suppressLineNumbers/>
      <w:spacing w:before="120" w:after="120"/>
    </w:pPr>
    <w:rPr>
      <w:i/>
      <w:iCs/>
      <w:sz w:val="20"/>
    </w:rPr>
  </w:style>
  <w:style w:type="paragraph" w:customStyle="1" w:styleId="Indice">
    <w:name w:val="Indice"/>
    <w:basedOn w:val="Normale"/>
    <w:rsid w:val="00941E2B"/>
    <w:pPr>
      <w:suppressLineNumbers/>
    </w:pPr>
  </w:style>
  <w:style w:type="paragraph" w:customStyle="1" w:styleId="Intestazioneepidipagina">
    <w:name w:val="Intestazione e piè di pagina"/>
    <w:basedOn w:val="Normale"/>
    <w:rsid w:val="00941E2B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941E2B"/>
    <w:pPr>
      <w:tabs>
        <w:tab w:val="center" w:pos="4252"/>
        <w:tab w:val="right" w:pos="8504"/>
      </w:tabs>
    </w:pPr>
  </w:style>
  <w:style w:type="paragraph" w:styleId="Pidipagina">
    <w:name w:val="footer"/>
    <w:basedOn w:val="Normale"/>
    <w:link w:val="PidipaginaCarattere"/>
    <w:uiPriority w:val="99"/>
    <w:rsid w:val="00941E2B"/>
    <w:pPr>
      <w:tabs>
        <w:tab w:val="center" w:pos="4252"/>
        <w:tab w:val="right" w:pos="8504"/>
      </w:tabs>
    </w:pPr>
    <w:rPr>
      <w:sz w:val="20"/>
    </w:rPr>
  </w:style>
  <w:style w:type="paragraph" w:customStyle="1" w:styleId="Contenutotabella">
    <w:name w:val="Contenuto tabella"/>
    <w:basedOn w:val="Corpodeltesto"/>
    <w:rsid w:val="00941E2B"/>
    <w:pPr>
      <w:suppressLineNumbers/>
    </w:pPr>
  </w:style>
  <w:style w:type="paragraph" w:customStyle="1" w:styleId="Titolotabella">
    <w:name w:val="Titolo tabella"/>
    <w:basedOn w:val="Contenutotabella"/>
    <w:rsid w:val="00941E2B"/>
    <w:pPr>
      <w:jc w:val="center"/>
    </w:pPr>
    <w:rPr>
      <w:b/>
      <w:bCs/>
      <w:i/>
      <w:iCs/>
    </w:rPr>
  </w:style>
  <w:style w:type="paragraph" w:customStyle="1" w:styleId="Pidipaginaadestra">
    <w:name w:val="Piè di pagina a destra"/>
    <w:basedOn w:val="Normale"/>
    <w:rsid w:val="00941E2B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rsid w:val="0076072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0721"/>
    <w:rPr>
      <w:rFonts w:ascii="Arial" w:hAnsi="Aria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F2DF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4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one\Desktop\SEDI%20AGECONTROL%20SPA\4.%20rinnovi%20Pulizia%20sedi\BOLZANO\Carta_intestata_Agecontrol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264C2-B4DD-4F4D-9AE0-E1AD632A0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Carta_intestata_Agecontrol.dot</Template>
  <TotalTime>1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Agecontrol S.p.A.</vt:lpstr>
    </vt:vector>
  </TitlesOfParts>
  <Company>Grizli777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Agecontrol S.p.A.</dc:title>
  <dc:creator>corrado</dc:creator>
  <cp:lastModifiedBy>corrado</cp:lastModifiedBy>
  <cp:revision>2</cp:revision>
  <cp:lastPrinted>1601-01-01T00:00:00Z</cp:lastPrinted>
  <dcterms:created xsi:type="dcterms:W3CDTF">2026-10-07T21:08:00Z</dcterms:created>
  <dcterms:modified xsi:type="dcterms:W3CDTF">2026-10-07T21:08:00Z</dcterms:modified>
</cp:coreProperties>
</file>